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5701E" w14:textId="04F762F7" w:rsidR="0095258E" w:rsidRDefault="0095258E" w:rsidP="0095258E"/>
    <w:p w14:paraId="360A4176" w14:textId="02193165" w:rsidR="00F54D19" w:rsidRDefault="00F54D19" w:rsidP="0095258E"/>
    <w:p w14:paraId="7CD1CAFB" w14:textId="3E0BE9AB" w:rsidR="0095258E" w:rsidRDefault="0095258E" w:rsidP="0095258E">
      <w:pPr>
        <w:jc w:val="center"/>
      </w:pPr>
      <w:r>
        <w:t xml:space="preserve">Im niedersächsischen Hockey-Verband e.V. (NHV) sind aktuell 24 Vereine mit 4.409 Mitgliedern organisiert, zum nächstmöglichen Zeitpunkt suchen wir Verstärkung für das Projekt </w:t>
      </w:r>
    </w:p>
    <w:p w14:paraId="62E94DC6" w14:textId="77777777" w:rsidR="00D21D73" w:rsidRDefault="00D21D73" w:rsidP="0095258E">
      <w:pPr>
        <w:jc w:val="center"/>
      </w:pPr>
    </w:p>
    <w:p w14:paraId="1764EA2F" w14:textId="77777777" w:rsidR="0095258E" w:rsidRPr="00D21D73" w:rsidRDefault="0095258E" w:rsidP="0095258E">
      <w:pPr>
        <w:jc w:val="center"/>
        <w:rPr>
          <w:b/>
          <w:bCs/>
          <w:sz w:val="24"/>
        </w:rPr>
      </w:pPr>
      <w:r w:rsidRPr="00D21D73">
        <w:rPr>
          <w:sz w:val="24"/>
        </w:rPr>
        <w:t>„</w:t>
      </w:r>
      <w:r w:rsidRPr="00D21D73">
        <w:rPr>
          <w:rFonts w:eastAsiaTheme="majorEastAsia"/>
          <w:b/>
          <w:bCs/>
          <w:sz w:val="24"/>
        </w:rPr>
        <w:t>Nachwuchsgewinnung in Kindergärten</w:t>
      </w:r>
      <w:r w:rsidRPr="00D21D73">
        <w:rPr>
          <w:b/>
          <w:bCs/>
          <w:sz w:val="24"/>
        </w:rPr>
        <w:t>“</w:t>
      </w:r>
    </w:p>
    <w:p w14:paraId="273DF0C1" w14:textId="77777777" w:rsidR="00D21D73" w:rsidRPr="00F54D19" w:rsidRDefault="00D21D73" w:rsidP="0095258E">
      <w:pPr>
        <w:rPr>
          <w:sz w:val="10"/>
          <w:szCs w:val="10"/>
        </w:rPr>
      </w:pPr>
    </w:p>
    <w:p w14:paraId="1578CF3D" w14:textId="6C56C182" w:rsidR="0095258E" w:rsidRPr="000C79C4" w:rsidRDefault="0095258E" w:rsidP="0095258E">
      <w:pPr>
        <w:rPr>
          <w:b/>
          <w:bCs/>
        </w:rPr>
      </w:pPr>
      <w:r w:rsidRPr="000C79C4">
        <w:rPr>
          <w:b/>
          <w:bCs/>
        </w:rPr>
        <w:t>Wenn du</w:t>
      </w:r>
      <w:r w:rsidR="00D21D73" w:rsidRPr="000C79C4">
        <w:rPr>
          <w:b/>
          <w:bCs/>
        </w:rPr>
        <w:t>…</w:t>
      </w:r>
    </w:p>
    <w:p w14:paraId="56B3198C" w14:textId="3BBEA0DC" w:rsidR="0095258E" w:rsidRDefault="0095258E" w:rsidP="00D21D73">
      <w:pPr>
        <w:pStyle w:val="Listenabsatz"/>
        <w:numPr>
          <w:ilvl w:val="0"/>
          <w:numId w:val="21"/>
        </w:numPr>
        <w:spacing w:before="0" w:after="160" w:line="259" w:lineRule="auto"/>
        <w:jc w:val="left"/>
      </w:pPr>
      <w:r>
        <w:t xml:space="preserve">dich aktiv in ein spannendes Projekt mit Entwicklungspotential und Zukunftsperspektive einbringen </w:t>
      </w:r>
      <w:proofErr w:type="gramStart"/>
      <w:r>
        <w:t>willst</w:t>
      </w:r>
      <w:proofErr w:type="gramEnd"/>
    </w:p>
    <w:p w14:paraId="2FE7E727" w14:textId="1B2DDAC3" w:rsidR="0095258E" w:rsidRDefault="0095258E" w:rsidP="00D21D73">
      <w:pPr>
        <w:pStyle w:val="Listenabsatz"/>
        <w:numPr>
          <w:ilvl w:val="0"/>
          <w:numId w:val="21"/>
        </w:numPr>
        <w:spacing w:before="0" w:after="160" w:line="259" w:lineRule="auto"/>
        <w:jc w:val="left"/>
      </w:pPr>
      <w:r>
        <w:t xml:space="preserve">direkt nach der Schule, vor/während dem/s Studium/einer Ausbildung bereits Praxis Erfahrung sammeln </w:t>
      </w:r>
      <w:proofErr w:type="gramStart"/>
      <w:r>
        <w:t>willst</w:t>
      </w:r>
      <w:proofErr w:type="gramEnd"/>
    </w:p>
    <w:p w14:paraId="6E9B8E18" w14:textId="492E1F37" w:rsidR="0095258E" w:rsidRDefault="0095258E" w:rsidP="00D21D73">
      <w:pPr>
        <w:pStyle w:val="Listenabsatz"/>
        <w:numPr>
          <w:ilvl w:val="0"/>
          <w:numId w:val="21"/>
        </w:numPr>
        <w:spacing w:before="0" w:after="160" w:line="259" w:lineRule="auto"/>
        <w:jc w:val="left"/>
      </w:pPr>
      <w:r>
        <w:t xml:space="preserve">die Wartezeit auf einen Studien- oder Ausbildungsplatz überbrücken </w:t>
      </w:r>
      <w:proofErr w:type="gramStart"/>
      <w:r>
        <w:t>willst</w:t>
      </w:r>
      <w:proofErr w:type="gramEnd"/>
    </w:p>
    <w:p w14:paraId="60A72122" w14:textId="0970598D" w:rsidR="0095258E" w:rsidRDefault="0095258E" w:rsidP="00D21D73">
      <w:pPr>
        <w:pStyle w:val="Listenabsatz"/>
        <w:numPr>
          <w:ilvl w:val="0"/>
          <w:numId w:val="21"/>
        </w:numPr>
        <w:spacing w:before="0" w:after="160" w:line="259" w:lineRule="auto"/>
        <w:jc w:val="left"/>
      </w:pPr>
      <w:r>
        <w:t xml:space="preserve">optimalerweise Hockey </w:t>
      </w:r>
      <w:proofErr w:type="gramStart"/>
      <w:r>
        <w:t>spielst</w:t>
      </w:r>
      <w:proofErr w:type="gramEnd"/>
      <w:r>
        <w:t>/gespielt hast oder bereit bist, es zu lernen</w:t>
      </w:r>
    </w:p>
    <w:p w14:paraId="664A4AB6" w14:textId="77777777" w:rsidR="00D21D73" w:rsidRPr="00F54D19" w:rsidRDefault="00D21D73" w:rsidP="0095258E">
      <w:pPr>
        <w:rPr>
          <w:sz w:val="10"/>
          <w:szCs w:val="10"/>
        </w:rPr>
      </w:pPr>
    </w:p>
    <w:p w14:paraId="06AEFD48" w14:textId="3C19DD9E" w:rsidR="0095258E" w:rsidRPr="000C79C4" w:rsidRDefault="004261B9" w:rsidP="0095258E">
      <w:pPr>
        <w:rPr>
          <w:b/>
          <w:bCs/>
        </w:rPr>
      </w:pPr>
      <w:r>
        <w:rPr>
          <w:b/>
          <w:bCs/>
        </w:rPr>
        <w:t>D</w:t>
      </w:r>
      <w:r w:rsidR="0095258E" w:rsidRPr="000C79C4">
        <w:rPr>
          <w:b/>
          <w:bCs/>
        </w:rPr>
        <w:t>ann bewirb Dich bei uns:</w:t>
      </w:r>
    </w:p>
    <w:p w14:paraId="0237642A" w14:textId="77777777" w:rsidR="0095258E" w:rsidRDefault="0095258E" w:rsidP="0095258E">
      <w:pPr>
        <w:pStyle w:val="Listenabsatz"/>
        <w:numPr>
          <w:ilvl w:val="0"/>
          <w:numId w:val="17"/>
        </w:numPr>
        <w:spacing w:before="0" w:after="160" w:line="259" w:lineRule="auto"/>
        <w:jc w:val="left"/>
      </w:pPr>
      <w:r>
        <w:t>für den Freiwilligendienst im Sport</w:t>
      </w:r>
    </w:p>
    <w:p w14:paraId="220A4ACB" w14:textId="77777777" w:rsidR="0095258E" w:rsidRDefault="0095258E" w:rsidP="0095258E">
      <w:pPr>
        <w:pStyle w:val="Listenabsatz"/>
        <w:numPr>
          <w:ilvl w:val="0"/>
          <w:numId w:val="17"/>
        </w:numPr>
        <w:spacing w:before="0" w:after="160" w:line="259" w:lineRule="auto"/>
        <w:jc w:val="left"/>
      </w:pPr>
      <w:r>
        <w:t>als Aushilfe auf Stundenbasis oder als 450 Euro Kraft</w:t>
      </w:r>
    </w:p>
    <w:p w14:paraId="7FE415AD" w14:textId="4782AA7D" w:rsidR="0095258E" w:rsidRDefault="00D21D73" w:rsidP="0095258E">
      <w:pPr>
        <w:pStyle w:val="Listenabsatz"/>
        <w:numPr>
          <w:ilvl w:val="0"/>
          <w:numId w:val="17"/>
        </w:numPr>
        <w:spacing w:before="0" w:after="160" w:line="259" w:lineRule="auto"/>
        <w:jc w:val="left"/>
      </w:pPr>
      <w:r>
        <w:t xml:space="preserve">oder </w:t>
      </w:r>
      <w:r w:rsidR="00751F9E">
        <w:t>als Honorarkraft, wenn Du</w:t>
      </w:r>
      <w:r w:rsidR="0095258E">
        <w:t xml:space="preserve"> Erzieher*in</w:t>
      </w:r>
      <w:r>
        <w:t>/</w:t>
      </w:r>
      <w:r w:rsidR="0095258E">
        <w:t xml:space="preserve">Lehrer*in </w:t>
      </w:r>
      <w:r w:rsidR="00751F9E">
        <w:t xml:space="preserve">bist </w:t>
      </w:r>
      <w:r w:rsidR="0095258E">
        <w:t>und als Multiplikator, Kitas und Schulen an Schläger und Ball bringen</w:t>
      </w:r>
      <w:r w:rsidR="00751F9E">
        <w:t xml:space="preserve"> willst.</w:t>
      </w:r>
    </w:p>
    <w:p w14:paraId="480AD956" w14:textId="77777777" w:rsidR="000C79C4" w:rsidRPr="00F54D19" w:rsidRDefault="000C79C4" w:rsidP="0095258E">
      <w:pPr>
        <w:rPr>
          <w:sz w:val="10"/>
          <w:szCs w:val="10"/>
        </w:rPr>
      </w:pPr>
    </w:p>
    <w:p w14:paraId="6C208D13" w14:textId="0EA416C9" w:rsidR="0095258E" w:rsidRPr="000C79C4" w:rsidRDefault="0095258E" w:rsidP="0095258E">
      <w:pPr>
        <w:rPr>
          <w:b/>
          <w:bCs/>
        </w:rPr>
      </w:pPr>
      <w:r w:rsidRPr="000C79C4">
        <w:rPr>
          <w:b/>
          <w:bCs/>
        </w:rPr>
        <w:t>Folgendes könnte zu deinen Aufgaben gehören:</w:t>
      </w:r>
    </w:p>
    <w:p w14:paraId="37D0FC3A" w14:textId="77777777" w:rsidR="0095258E" w:rsidRDefault="0095258E" w:rsidP="0095258E">
      <w:pPr>
        <w:pStyle w:val="Listenabsatz"/>
        <w:numPr>
          <w:ilvl w:val="0"/>
          <w:numId w:val="16"/>
        </w:numPr>
        <w:spacing w:before="0" w:after="160" w:line="259" w:lineRule="auto"/>
        <w:jc w:val="left"/>
      </w:pPr>
      <w:r>
        <w:t>weiterer Aufbau des Netzwerks aus Kitas und Grundschulen zur Unterstützung unserer Vereine</w:t>
      </w:r>
    </w:p>
    <w:p w14:paraId="67690D51" w14:textId="77777777" w:rsidR="0095258E" w:rsidRDefault="0095258E" w:rsidP="0095258E">
      <w:pPr>
        <w:pStyle w:val="Listenabsatz"/>
        <w:numPr>
          <w:ilvl w:val="0"/>
          <w:numId w:val="16"/>
        </w:numPr>
        <w:spacing w:before="0" w:after="160" w:line="259" w:lineRule="auto"/>
        <w:jc w:val="left"/>
      </w:pPr>
      <w:r>
        <w:t>der Besuch von Kitas, um in Miniworkshops, Kindern den Spaß am Hockey altersgerecht näherzubringen</w:t>
      </w:r>
    </w:p>
    <w:p w14:paraId="4430CADF" w14:textId="77777777" w:rsidR="0095258E" w:rsidRDefault="0095258E" w:rsidP="0095258E">
      <w:pPr>
        <w:pStyle w:val="Listenabsatz"/>
        <w:numPr>
          <w:ilvl w:val="0"/>
          <w:numId w:val="16"/>
        </w:numPr>
        <w:spacing w:before="0" w:after="160" w:line="259" w:lineRule="auto"/>
        <w:jc w:val="left"/>
      </w:pPr>
      <w:r>
        <w:t>Unterstützung von projektbezogenen und -übergreifenden Veranstaltungen, Turniere, Camps etc.</w:t>
      </w:r>
    </w:p>
    <w:p w14:paraId="4075D2B0" w14:textId="77777777" w:rsidR="000C79C4" w:rsidRPr="00F54D19" w:rsidRDefault="000C79C4" w:rsidP="0095258E">
      <w:pPr>
        <w:rPr>
          <w:sz w:val="10"/>
          <w:szCs w:val="10"/>
        </w:rPr>
      </w:pPr>
    </w:p>
    <w:p w14:paraId="1EE39CD0" w14:textId="63409A8C" w:rsidR="0095258E" w:rsidRPr="000C79C4" w:rsidRDefault="0095258E" w:rsidP="0095258E">
      <w:pPr>
        <w:rPr>
          <w:b/>
          <w:bCs/>
        </w:rPr>
      </w:pPr>
      <w:r w:rsidRPr="000C79C4">
        <w:rPr>
          <w:b/>
          <w:bCs/>
        </w:rPr>
        <w:t xml:space="preserve">Wir bieten: </w:t>
      </w:r>
    </w:p>
    <w:p w14:paraId="1D039C33" w14:textId="77777777" w:rsidR="0095258E" w:rsidRDefault="0095258E" w:rsidP="0095258E">
      <w:pPr>
        <w:pStyle w:val="Listenabsatz"/>
        <w:numPr>
          <w:ilvl w:val="0"/>
          <w:numId w:val="19"/>
        </w:numPr>
        <w:spacing w:before="0" w:after="160" w:line="259" w:lineRule="auto"/>
        <w:jc w:val="left"/>
      </w:pPr>
      <w:r>
        <w:t xml:space="preserve">individuelle Förderung </w:t>
      </w:r>
    </w:p>
    <w:p w14:paraId="2E8C12B1" w14:textId="77777777" w:rsidR="0095258E" w:rsidRDefault="0095258E" w:rsidP="0095258E">
      <w:pPr>
        <w:pStyle w:val="Listenabsatz"/>
        <w:numPr>
          <w:ilvl w:val="0"/>
          <w:numId w:val="19"/>
        </w:numPr>
        <w:spacing w:before="0" w:after="160" w:line="259" w:lineRule="auto"/>
        <w:jc w:val="left"/>
      </w:pPr>
      <w:r>
        <w:t>kleines Team</w:t>
      </w:r>
    </w:p>
    <w:p w14:paraId="4EB5D2B0" w14:textId="77777777" w:rsidR="0095258E" w:rsidRDefault="0095258E" w:rsidP="0095258E">
      <w:pPr>
        <w:pStyle w:val="Listenabsatz"/>
        <w:numPr>
          <w:ilvl w:val="0"/>
          <w:numId w:val="19"/>
        </w:numPr>
        <w:spacing w:before="0" w:after="160" w:line="259" w:lineRule="auto"/>
        <w:jc w:val="left"/>
      </w:pPr>
      <w:r>
        <w:t>flexible Arbeitszeiten</w:t>
      </w:r>
    </w:p>
    <w:p w14:paraId="3060813B" w14:textId="77777777" w:rsidR="0095258E" w:rsidRDefault="0095258E" w:rsidP="0095258E">
      <w:pPr>
        <w:pStyle w:val="Listenabsatz"/>
        <w:numPr>
          <w:ilvl w:val="0"/>
          <w:numId w:val="18"/>
        </w:numPr>
        <w:spacing w:before="0" w:after="160" w:line="259" w:lineRule="auto"/>
        <w:jc w:val="left"/>
      </w:pPr>
      <w:r>
        <w:t>interessantes Arbeitsfeld, mit Freiraum für eigene individuelle Ideen</w:t>
      </w:r>
    </w:p>
    <w:p w14:paraId="014A7F5E" w14:textId="77777777" w:rsidR="0095258E" w:rsidRDefault="0095258E" w:rsidP="0095258E">
      <w:pPr>
        <w:pStyle w:val="Listenabsatz"/>
        <w:numPr>
          <w:ilvl w:val="0"/>
          <w:numId w:val="18"/>
        </w:numPr>
        <w:spacing w:before="0" w:after="160" w:line="259" w:lineRule="auto"/>
        <w:jc w:val="left"/>
      </w:pPr>
      <w:r>
        <w:t xml:space="preserve">verschiedensten Qualifizierungsmöglichkeiten </w:t>
      </w:r>
    </w:p>
    <w:p w14:paraId="108EE4ED" w14:textId="77777777" w:rsidR="000C79C4" w:rsidRPr="00F54D19" w:rsidRDefault="000C79C4" w:rsidP="00F54D19">
      <w:pPr>
        <w:rPr>
          <w:sz w:val="10"/>
          <w:szCs w:val="10"/>
        </w:rPr>
      </w:pPr>
    </w:p>
    <w:p w14:paraId="2204DED7" w14:textId="03207E03" w:rsidR="0095258E" w:rsidRPr="000C79C4" w:rsidRDefault="0095258E" w:rsidP="0095258E">
      <w:pPr>
        <w:pStyle w:val="Listenabsatz"/>
        <w:ind w:left="0"/>
        <w:rPr>
          <w:b/>
          <w:bCs/>
        </w:rPr>
      </w:pPr>
      <w:r w:rsidRPr="000C79C4">
        <w:rPr>
          <w:b/>
          <w:bCs/>
        </w:rPr>
        <w:t>Wir erwarten:</w:t>
      </w:r>
    </w:p>
    <w:p w14:paraId="2FE59F98" w14:textId="77777777" w:rsidR="0095258E" w:rsidRDefault="0095258E" w:rsidP="0095258E">
      <w:pPr>
        <w:pStyle w:val="Listenabsatz"/>
        <w:numPr>
          <w:ilvl w:val="0"/>
          <w:numId w:val="16"/>
        </w:numPr>
        <w:spacing w:before="0" w:after="160" w:line="259" w:lineRule="auto"/>
        <w:jc w:val="left"/>
      </w:pPr>
      <w:r>
        <w:t>Zuverlässigkeit, Geduld, Stress- und Lautstärkeresistenz</w:t>
      </w:r>
    </w:p>
    <w:p w14:paraId="1728661F" w14:textId="77777777" w:rsidR="0095258E" w:rsidRDefault="0095258E" w:rsidP="0095258E">
      <w:pPr>
        <w:pStyle w:val="Listenabsatz"/>
        <w:numPr>
          <w:ilvl w:val="0"/>
          <w:numId w:val="16"/>
        </w:numPr>
        <w:spacing w:before="0" w:after="160" w:line="259" w:lineRule="auto"/>
        <w:jc w:val="left"/>
      </w:pPr>
      <w:r>
        <w:t>Organisationstalent, Kreativität und Engagement</w:t>
      </w:r>
    </w:p>
    <w:p w14:paraId="03E27192" w14:textId="77777777" w:rsidR="0095258E" w:rsidRDefault="0095258E" w:rsidP="0095258E">
      <w:pPr>
        <w:pStyle w:val="Listenabsatz"/>
        <w:numPr>
          <w:ilvl w:val="0"/>
          <w:numId w:val="16"/>
        </w:numPr>
        <w:spacing w:before="0" w:after="160" w:line="259" w:lineRule="auto"/>
        <w:jc w:val="left"/>
      </w:pPr>
      <w:r>
        <w:t>Bereitschaft zu flexiblen Arbeitszeiten, unter Umständen auch an Wochenenden</w:t>
      </w:r>
    </w:p>
    <w:p w14:paraId="212B8FA6" w14:textId="77777777" w:rsidR="0095258E" w:rsidRDefault="0095258E" w:rsidP="0095258E">
      <w:pPr>
        <w:pStyle w:val="Listenabsatz"/>
        <w:numPr>
          <w:ilvl w:val="0"/>
          <w:numId w:val="16"/>
        </w:numPr>
        <w:spacing w:before="0" w:after="160" w:line="259" w:lineRule="auto"/>
        <w:jc w:val="left"/>
      </w:pPr>
      <w:r>
        <w:t>Führerschein Klasse B und einen zur Verfügung stehenden PKW</w:t>
      </w:r>
    </w:p>
    <w:p w14:paraId="1F328579" w14:textId="77777777" w:rsidR="0095258E" w:rsidRDefault="0095258E" w:rsidP="0095258E">
      <w:pPr>
        <w:pStyle w:val="Listenabsatz"/>
        <w:numPr>
          <w:ilvl w:val="0"/>
          <w:numId w:val="16"/>
        </w:numPr>
        <w:spacing w:before="0" w:after="160" w:line="259" w:lineRule="auto"/>
        <w:jc w:val="left"/>
      </w:pPr>
      <w:r>
        <w:t>vertrauter Umgang mit den gängigen MS-Office Produkten</w:t>
      </w:r>
    </w:p>
    <w:p w14:paraId="70372A97" w14:textId="77777777" w:rsidR="0095258E" w:rsidRPr="004261B9" w:rsidRDefault="0095258E" w:rsidP="0095258E">
      <w:pPr>
        <w:rPr>
          <w:sz w:val="10"/>
          <w:szCs w:val="10"/>
        </w:rPr>
      </w:pPr>
    </w:p>
    <w:p w14:paraId="04A1909E" w14:textId="5FCE4225" w:rsidR="00751F9E" w:rsidRDefault="00751F9E" w:rsidP="00751F9E">
      <w:r w:rsidRPr="00751F9E">
        <w:t xml:space="preserve">Wir freuen uns auf Deinen Anruf unter </w:t>
      </w:r>
      <w:r w:rsidR="004C5AD2">
        <w:t xml:space="preserve">0173-2155406 </w:t>
      </w:r>
      <w:r w:rsidRPr="00751F9E">
        <w:t xml:space="preserve">zur Klärung von Fragen zur Stelle und zu den Aufgaben! </w:t>
      </w:r>
    </w:p>
    <w:p w14:paraId="6896A1FE" w14:textId="61B465EA" w:rsidR="0095258E" w:rsidRDefault="00751F9E" w:rsidP="0095258E">
      <w:r w:rsidRPr="00751F9E">
        <w:t>D</w:t>
      </w:r>
      <w:r>
        <w:t>eine aussagekräftige Bewerbung mit kurzem Anschreiben, Lebenslauf, bisherige sportliche Erfahrungen und Zeugnissen</w:t>
      </w:r>
      <w:r w:rsidR="009B26BD">
        <w:t xml:space="preserve"> </w:t>
      </w:r>
      <w:r w:rsidRPr="00751F9E">
        <w:t xml:space="preserve">sende </w:t>
      </w:r>
      <w:r>
        <w:t xml:space="preserve">bitte ausschließlich als ein PDF per Mail bis zum </w:t>
      </w:r>
      <w:r w:rsidRPr="00751F9E">
        <w:rPr>
          <w:b/>
          <w:bCs/>
        </w:rPr>
        <w:t>15.02.2022</w:t>
      </w:r>
      <w:r>
        <w:t> </w:t>
      </w:r>
      <w:r w:rsidR="0095258E">
        <w:t xml:space="preserve">an Christian </w:t>
      </w:r>
      <w:proofErr w:type="spellStart"/>
      <w:r w:rsidR="0095258E">
        <w:t>Pöhling</w:t>
      </w:r>
      <w:proofErr w:type="spellEnd"/>
      <w:r w:rsidR="0095258E">
        <w:t xml:space="preserve"> </w:t>
      </w:r>
      <w:hyperlink r:id="rId7" w:history="1">
        <w:r w:rsidR="00C54580" w:rsidRPr="00847111">
          <w:rPr>
            <w:rStyle w:val="Hyperlink"/>
          </w:rPr>
          <w:t>sportentwicklung@nhvhockey.de</w:t>
        </w:r>
      </w:hyperlink>
      <w:r w:rsidR="0095258E">
        <w:t>.</w:t>
      </w:r>
    </w:p>
    <w:p w14:paraId="44D76DBC" w14:textId="1799B1B9" w:rsidR="001C5FAF" w:rsidRPr="001C5FAF" w:rsidRDefault="001C5FAF" w:rsidP="001C5FAF"/>
    <w:sectPr w:rsidR="001C5FAF" w:rsidRPr="001C5FAF" w:rsidSect="000439E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0" w:right="1695" w:bottom="142" w:left="1418" w:header="709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7A05A" w14:textId="77777777" w:rsidR="00230702" w:rsidRDefault="00230702" w:rsidP="00DD3C5E">
      <w:r>
        <w:separator/>
      </w:r>
    </w:p>
  </w:endnote>
  <w:endnote w:type="continuationSeparator" w:id="0">
    <w:p w14:paraId="1B0D98CF" w14:textId="77777777" w:rsidR="00230702" w:rsidRDefault="00230702" w:rsidP="00DD3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Sylfaen"/>
    <w:charset w:val="00"/>
    <w:family w:val="auto"/>
    <w:pitch w:val="variable"/>
    <w:sig w:usb0="E50002FF" w:usb1="500079DB" w:usb2="0000101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45 Light">
    <w:altName w:val="Helvetica 45 Light"/>
    <w:charset w:val="00"/>
    <w:family w:val="auto"/>
    <w:pitch w:val="variable"/>
    <w:sig w:usb0="800000AF" w:usb1="4000204A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26"/>
      <w:gridCol w:w="2926"/>
      <w:gridCol w:w="2927"/>
    </w:tblGrid>
    <w:tr w:rsidR="008A7CAA" w14:paraId="22CFF950" w14:textId="77777777" w:rsidTr="008A7CAA">
      <w:tc>
        <w:tcPr>
          <w:tcW w:w="2926" w:type="dxa"/>
        </w:tcPr>
        <w:p w14:paraId="2657A995" w14:textId="77777777" w:rsidR="008A7CAA" w:rsidRDefault="008A7CAA" w:rsidP="00CA426D">
          <w:pPr>
            <w:pStyle w:val="Adress"/>
            <w:spacing w:line="360" w:lineRule="auto"/>
          </w:pPr>
          <w:r>
            <w:rPr>
              <w:rFonts w:ascii="Helvetica Neue" w:hAnsi="Helvetica Neue" w:cs="Helvetica Neue"/>
              <w:sz w:val="16"/>
              <w:szCs w:val="18"/>
            </w:rPr>
            <w:t>@NHVJugend</w:t>
          </w:r>
          <w:r w:rsidR="00873ADB">
            <w:rPr>
              <w:rFonts w:ascii="Helvetica Neue" w:hAnsi="Helvetica Neue" w:cs="Helvetica Neue"/>
              <w:sz w:val="16"/>
              <w:szCs w:val="18"/>
            </w:rPr>
            <w:t xml:space="preserve">  </w:t>
          </w:r>
          <w:r w:rsidR="00873ADB">
            <w:rPr>
              <w:noProof/>
            </w:rPr>
            <w:drawing>
              <wp:inline distT="0" distB="0" distL="0" distR="0" wp14:anchorId="2C0B1FAD" wp14:editId="41CB04F7">
                <wp:extent cx="252000" cy="252000"/>
                <wp:effectExtent l="0" t="0" r="2540" b="2540"/>
                <wp:docPr id="292" name="Bild 13" descr="Logos/FB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s/FB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26" w:type="dxa"/>
        </w:tcPr>
        <w:p w14:paraId="0C11906D" w14:textId="77777777" w:rsidR="008A7CAA" w:rsidRDefault="008A7CAA" w:rsidP="00CA426D">
          <w:pPr>
            <w:pStyle w:val="Adress"/>
            <w:spacing w:line="360" w:lineRule="auto"/>
          </w:pPr>
          <w:r>
            <w:rPr>
              <w:rFonts w:ascii="Helvetica Neue" w:hAnsi="Helvetica Neue" w:cs="Helvetica Neue"/>
              <w:sz w:val="16"/>
              <w:szCs w:val="18"/>
            </w:rPr>
            <w:t>@NHVJugend</w:t>
          </w:r>
          <w:r>
            <w:rPr>
              <w:noProof/>
            </w:rPr>
            <w:t xml:space="preserve">  </w:t>
          </w:r>
          <w:r>
            <w:rPr>
              <w:noProof/>
            </w:rPr>
            <w:drawing>
              <wp:inline distT="0" distB="0" distL="0" distR="0" wp14:anchorId="248A5EC2" wp14:editId="6B6208F2">
                <wp:extent cx="252000" cy="252000"/>
                <wp:effectExtent l="0" t="0" r="2540" b="2540"/>
                <wp:docPr id="293" name="Bild 7" descr="/Users/benedict.spermoser/Downloads/Instagram_logo_201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/Users/benedict.spermoser/Downloads/Instagram_logo_201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27" w:type="dxa"/>
        </w:tcPr>
        <w:p w14:paraId="18DE4A2A" w14:textId="77777777" w:rsidR="008A7CAA" w:rsidRDefault="008A7CAA" w:rsidP="00CA426D">
          <w:pPr>
            <w:pStyle w:val="Adress"/>
            <w:spacing w:line="360" w:lineRule="auto"/>
          </w:pPr>
          <w:r>
            <w:rPr>
              <w:rFonts w:ascii="Helvetica Neue" w:hAnsi="Helvetica Neue" w:cs="Helvetica Neue"/>
              <w:sz w:val="16"/>
              <w:szCs w:val="18"/>
            </w:rPr>
            <w:t>@NHVJugend</w:t>
          </w:r>
          <w:r>
            <w:rPr>
              <w:noProof/>
            </w:rPr>
            <w:t xml:space="preserve">  </w:t>
          </w:r>
          <w:r>
            <w:rPr>
              <w:noProof/>
            </w:rPr>
            <w:drawing>
              <wp:inline distT="0" distB="0" distL="0" distR="0" wp14:anchorId="2AFE2F44" wp14:editId="74680736">
                <wp:extent cx="309698" cy="252000"/>
                <wp:effectExtent l="0" t="0" r="0" b="2540"/>
                <wp:docPr id="294" name="Bild 4" descr="/Users/benedict.spermoser/ownCloud/KoordSoAu/01_Vorlagen/Twitter_bird_logo_20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/Users/benedict.spermoser/ownCloud/KoordSoAu/01_Vorlagen/Twitter_bird_logo_201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698" cy="2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F9C338D" w14:textId="77777777" w:rsidR="008A7CAA" w:rsidRDefault="008A7CAA" w:rsidP="008A7CAA">
    <w:pPr>
      <w:pStyle w:val="Adress"/>
      <w:spacing w:line="360" w:lineRule="auto"/>
      <w:jc w:val="both"/>
    </w:pPr>
  </w:p>
  <w:p w14:paraId="4672789F" w14:textId="1C41FF72" w:rsidR="00EE0565" w:rsidRPr="00EE0565" w:rsidRDefault="00EE0565" w:rsidP="00CA426D">
    <w:pPr>
      <w:pStyle w:val="Adress"/>
      <w:spacing w:line="360" w:lineRule="auto"/>
      <w:ind w:left="-284"/>
    </w:pPr>
    <w:r w:rsidRPr="00EE0565">
      <w:t>Niedersächsischer Hockey-Verband e.V.</w:t>
    </w:r>
    <w:r>
      <w:t xml:space="preserve"> |</w:t>
    </w:r>
    <w:r w:rsidRPr="00EE0565">
      <w:t xml:space="preserve"> </w:t>
    </w:r>
    <w:r w:rsidRPr="00EE0565">
      <w:rPr>
        <w:b w:val="0"/>
      </w:rPr>
      <w:t>Amtsgericht Hannover: VR 2546</w:t>
    </w:r>
    <w:r w:rsidRPr="00EE0565">
      <w:t xml:space="preserve"> |</w:t>
    </w:r>
    <w:r w:rsidR="00351982">
      <w:t xml:space="preserve"> Präsident </w:t>
    </w:r>
    <w:r w:rsidR="00351982" w:rsidRPr="002323A2">
      <w:rPr>
        <w:b w:val="0"/>
        <w:bCs w:val="0"/>
      </w:rPr>
      <w:t>Reinhard Krull</w:t>
    </w:r>
    <w:r w:rsidR="003B086A">
      <w:rPr>
        <w:b w:val="0"/>
        <w:bCs w:val="0"/>
      </w:rPr>
      <w:t xml:space="preserve"> </w:t>
    </w:r>
    <w:r w:rsidR="003B086A" w:rsidRPr="00EE0565">
      <w:t>|</w:t>
    </w:r>
    <w:r w:rsidR="002323A2">
      <w:rPr>
        <w:b w:val="0"/>
        <w:bCs w:val="0"/>
      </w:rPr>
      <w:t xml:space="preserve"> </w:t>
    </w:r>
    <w:r w:rsidRPr="00EE0565">
      <w:t xml:space="preserve">Vizepräsident </w:t>
    </w:r>
    <w:r w:rsidR="006D7207">
      <w:rPr>
        <w:b w:val="0"/>
      </w:rPr>
      <w:t>Fabian Hoppe</w:t>
    </w:r>
  </w:p>
  <w:p w14:paraId="308A41C8" w14:textId="77777777" w:rsidR="00EE0565" w:rsidRPr="00EE0565" w:rsidRDefault="00EE0565" w:rsidP="00CA426D">
    <w:pPr>
      <w:pStyle w:val="Adress"/>
      <w:spacing w:line="360" w:lineRule="auto"/>
      <w:ind w:left="-284"/>
    </w:pPr>
    <w:r w:rsidRPr="00EE0565">
      <w:t xml:space="preserve">Vorstand Finanzen </w:t>
    </w:r>
    <w:r w:rsidRPr="00EE0565">
      <w:rPr>
        <w:b w:val="0"/>
      </w:rPr>
      <w:t>Thomas Hückstädt</w:t>
    </w:r>
  </w:p>
  <w:p w14:paraId="430A5D37" w14:textId="6246680A" w:rsidR="00EE0565" w:rsidRPr="00EE0565" w:rsidRDefault="00EE0565" w:rsidP="00CA426D">
    <w:pPr>
      <w:pStyle w:val="Adress"/>
      <w:spacing w:line="360" w:lineRule="auto"/>
      <w:ind w:left="-284"/>
      <w:rPr>
        <w:b w:val="0"/>
      </w:rPr>
    </w:pPr>
    <w:r w:rsidRPr="00EE0565">
      <w:rPr>
        <w:b w:val="0"/>
      </w:rPr>
      <w:t xml:space="preserve">Ferdinand-Wilhelm-Fricke-Weg 10 | 30169 Hannover | Geschaeftsstelle@nhvhockey.de | Tel: +49 (0) 511 988 758 4 | Fax: +49 (0) 511 </w:t>
    </w:r>
    <w:r w:rsidR="00970B90">
      <w:rPr>
        <w:b w:val="0"/>
      </w:rPr>
      <w:t>16979544</w:t>
    </w:r>
  </w:p>
  <w:p w14:paraId="7FA6CC5C" w14:textId="36405C16" w:rsidR="00EE0565" w:rsidRDefault="00EE0565" w:rsidP="00CA426D">
    <w:pPr>
      <w:pStyle w:val="Adress"/>
      <w:spacing w:line="360" w:lineRule="auto"/>
      <w:ind w:left="-284"/>
      <w:rPr>
        <w:b w:val="0"/>
      </w:rPr>
    </w:pPr>
    <w:r w:rsidRPr="00EE0565">
      <w:t xml:space="preserve">Öffnungszeiten: </w:t>
    </w:r>
    <w:r w:rsidRPr="00EE0565">
      <w:rPr>
        <w:b w:val="0"/>
      </w:rPr>
      <w:t>siehe Homepage</w:t>
    </w:r>
  </w:p>
  <w:p w14:paraId="5E1984DE" w14:textId="140B206D" w:rsidR="00761B9E" w:rsidRDefault="00761B9E" w:rsidP="00CA426D">
    <w:pPr>
      <w:pStyle w:val="Adress"/>
      <w:spacing w:line="360" w:lineRule="auto"/>
      <w:ind w:left="-284"/>
    </w:pPr>
  </w:p>
  <w:p w14:paraId="09E7BF08" w14:textId="77777777" w:rsidR="00761B9E" w:rsidRPr="00EE0565" w:rsidRDefault="00761B9E" w:rsidP="00CA426D">
    <w:pPr>
      <w:pStyle w:val="Adress"/>
      <w:spacing w:line="360" w:lineRule="auto"/>
      <w:ind w:left="-28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F8A9E" w14:textId="77777777" w:rsidR="0096362C" w:rsidRPr="00EE0565" w:rsidRDefault="0096362C" w:rsidP="00B4454A">
    <w:pPr>
      <w:pStyle w:val="Adress"/>
      <w:spacing w:line="360" w:lineRule="auto"/>
      <w:ind w:left="-28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87EE4" w14:textId="77777777" w:rsidR="00230702" w:rsidRDefault="00230702" w:rsidP="00DD3C5E">
      <w:r>
        <w:separator/>
      </w:r>
    </w:p>
  </w:footnote>
  <w:footnote w:type="continuationSeparator" w:id="0">
    <w:p w14:paraId="14CEC218" w14:textId="77777777" w:rsidR="00230702" w:rsidRDefault="00230702" w:rsidP="00DD3C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7005C" w14:textId="77777777" w:rsidR="00412525" w:rsidRDefault="00CD51F7" w:rsidP="00747F46">
    <w:pPr>
      <w:pStyle w:val="Kopf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412525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2E599D1" w14:textId="77777777" w:rsidR="000A6268" w:rsidRDefault="000A626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F1541" w14:textId="77777777" w:rsidR="00412525" w:rsidRDefault="00412525" w:rsidP="00412525">
    <w:pPr>
      <w:pStyle w:val="Kopfzeile"/>
      <w:framePr w:wrap="none" w:vAnchor="text" w:hAnchor="margin" w:xAlign="center" w:y="1"/>
      <w:rPr>
        <w:rStyle w:val="Seitenzahl"/>
      </w:rPr>
    </w:pPr>
    <w:r>
      <w:rPr>
        <w:rStyle w:val="Seitenzahl"/>
      </w:rPr>
      <w:t xml:space="preserve">- </w:t>
    </w:r>
    <w:r w:rsidR="00CD51F7"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CD51F7">
      <w:rPr>
        <w:rStyle w:val="Seitenzahl"/>
      </w:rPr>
      <w:fldChar w:fldCharType="separate"/>
    </w:r>
    <w:r w:rsidR="00B4454A">
      <w:rPr>
        <w:rStyle w:val="Seitenzahl"/>
        <w:noProof/>
      </w:rPr>
      <w:t>2</w:t>
    </w:r>
    <w:r w:rsidR="00CD51F7">
      <w:rPr>
        <w:rStyle w:val="Seitenzahl"/>
      </w:rPr>
      <w:fldChar w:fldCharType="end"/>
    </w:r>
    <w:r>
      <w:rPr>
        <w:rStyle w:val="Seitenzahl"/>
      </w:rPr>
      <w:t xml:space="preserve"> -</w:t>
    </w:r>
  </w:p>
  <w:p w14:paraId="10DF4A70" w14:textId="77777777" w:rsidR="00DD3C5E" w:rsidRDefault="00EE0565" w:rsidP="002417CA">
    <w:pPr>
      <w:pStyle w:val="Kopfzeile"/>
      <w:tabs>
        <w:tab w:val="clear" w:pos="4536"/>
        <w:tab w:val="clear" w:pos="9072"/>
        <w:tab w:val="right" w:pos="8789"/>
      </w:tabs>
    </w:pPr>
    <w:r w:rsidRPr="00EE0565">
      <w:rPr>
        <w:noProof/>
      </w:rPr>
      <w:drawing>
        <wp:anchor distT="0" distB="0" distL="114300" distR="114300" simplePos="0" relativeHeight="251660800" behindDoc="1" locked="0" layoutInCell="1" allowOverlap="1" wp14:anchorId="71F50254" wp14:editId="553CD2DA">
          <wp:simplePos x="0" y="0"/>
          <wp:positionH relativeFrom="column">
            <wp:posOffset>5100320</wp:posOffset>
          </wp:positionH>
          <wp:positionV relativeFrom="paragraph">
            <wp:posOffset>-326390</wp:posOffset>
          </wp:positionV>
          <wp:extent cx="1482090" cy="10058400"/>
          <wp:effectExtent l="0" t="0" r="3810" b="0"/>
          <wp:wrapNone/>
          <wp:docPr id="29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469" cy="1006097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EE0565">
      <w:rPr>
        <w:noProof/>
      </w:rPr>
      <w:t xml:space="preserve"> </w:t>
    </w:r>
    <w:r w:rsidR="00010E96" w:rsidRPr="00010E96">
      <w:rPr>
        <w:noProof/>
      </w:rPr>
      <w:drawing>
        <wp:anchor distT="0" distB="0" distL="114300" distR="114300" simplePos="0" relativeHeight="251659776" behindDoc="1" locked="0" layoutInCell="1" allowOverlap="1" wp14:anchorId="16B93563" wp14:editId="5A41DEBF">
          <wp:simplePos x="0" y="0"/>
          <wp:positionH relativeFrom="column">
            <wp:posOffset>-848995</wp:posOffset>
          </wp:positionH>
          <wp:positionV relativeFrom="paragraph">
            <wp:posOffset>3215640</wp:posOffset>
          </wp:positionV>
          <wp:extent cx="228600" cy="3784600"/>
          <wp:effectExtent l="0" t="0" r="0" b="0"/>
          <wp:wrapNone/>
          <wp:docPr id="291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378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417CA">
      <w:rPr>
        <w:noProof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860EF" w14:textId="77777777" w:rsidR="000439E8" w:rsidRDefault="000439E8">
    <w:pPr>
      <w:pStyle w:val="Kopfzeile"/>
    </w:pPr>
  </w:p>
  <w:p w14:paraId="54CB0837" w14:textId="6E1C027D" w:rsidR="0004483B" w:rsidRDefault="000439E8">
    <w:pPr>
      <w:pStyle w:val="Kopfzeile"/>
    </w:pPr>
    <w:r>
      <w:rPr>
        <w:noProof/>
      </w:rPr>
      <w:drawing>
        <wp:anchor distT="0" distB="0" distL="114300" distR="114300" simplePos="0" relativeHeight="251664896" behindDoc="1" locked="0" layoutInCell="1" allowOverlap="1" wp14:anchorId="17802FAE" wp14:editId="0304E6EF">
          <wp:simplePos x="0" y="0"/>
          <wp:positionH relativeFrom="column">
            <wp:posOffset>-374303</wp:posOffset>
          </wp:positionH>
          <wp:positionV relativeFrom="paragraph">
            <wp:posOffset>-421871</wp:posOffset>
          </wp:positionV>
          <wp:extent cx="1592425" cy="1058902"/>
          <wp:effectExtent l="38100" t="76200" r="46355" b="65405"/>
          <wp:wrapNone/>
          <wp:docPr id="1" name="Grafik 1" descr="Ein Bild, das Text, Schild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Schild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337231">
                    <a:off x="0" y="0"/>
                    <a:ext cx="1592425" cy="10589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483B" w:rsidRPr="00EE0565">
      <w:rPr>
        <w:noProof/>
      </w:rPr>
      <w:drawing>
        <wp:anchor distT="0" distB="0" distL="114300" distR="114300" simplePos="0" relativeHeight="251662848" behindDoc="1" locked="0" layoutInCell="1" allowOverlap="1" wp14:anchorId="55E995B5" wp14:editId="3AAA9B23">
          <wp:simplePos x="0" y="0"/>
          <wp:positionH relativeFrom="column">
            <wp:posOffset>5100320</wp:posOffset>
          </wp:positionH>
          <wp:positionV relativeFrom="paragraph">
            <wp:posOffset>-278764</wp:posOffset>
          </wp:positionV>
          <wp:extent cx="1481455" cy="10020300"/>
          <wp:effectExtent l="0" t="0" r="4445" b="0"/>
          <wp:wrapNone/>
          <wp:docPr id="295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3830" cy="10171641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3F4AD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70A5D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00CC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39E85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A84C0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72DC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B8CA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E744E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13A5D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3A7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CF895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AB4C7E"/>
    <w:multiLevelType w:val="hybridMultilevel"/>
    <w:tmpl w:val="7ABCE6AE"/>
    <w:lvl w:ilvl="0" w:tplc="FC723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3516B3"/>
    <w:multiLevelType w:val="hybridMultilevel"/>
    <w:tmpl w:val="047C790A"/>
    <w:lvl w:ilvl="0" w:tplc="8FF678D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14A73"/>
    <w:multiLevelType w:val="hybridMultilevel"/>
    <w:tmpl w:val="E32E0326"/>
    <w:lvl w:ilvl="0" w:tplc="8FF678D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C024B"/>
    <w:multiLevelType w:val="hybridMultilevel"/>
    <w:tmpl w:val="B13CD3F4"/>
    <w:lvl w:ilvl="0" w:tplc="99C8FF3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2D7EEE"/>
    <w:multiLevelType w:val="hybridMultilevel"/>
    <w:tmpl w:val="6C649F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691441"/>
    <w:multiLevelType w:val="hybridMultilevel"/>
    <w:tmpl w:val="88F21D94"/>
    <w:lvl w:ilvl="0" w:tplc="8FF678D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EC04A9"/>
    <w:multiLevelType w:val="hybridMultilevel"/>
    <w:tmpl w:val="F14ED5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3505A9"/>
    <w:multiLevelType w:val="hybridMultilevel"/>
    <w:tmpl w:val="ABC6636C"/>
    <w:lvl w:ilvl="0" w:tplc="0407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9" w15:restartNumberingAfterBreak="0">
    <w:nsid w:val="7CBB659F"/>
    <w:multiLevelType w:val="hybridMultilevel"/>
    <w:tmpl w:val="1FB4985A"/>
    <w:lvl w:ilvl="0" w:tplc="13A05318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EB06EB"/>
    <w:multiLevelType w:val="hybridMultilevel"/>
    <w:tmpl w:val="3210D848"/>
    <w:lvl w:ilvl="0" w:tplc="8FF678D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7"/>
  </w:num>
  <w:num w:numId="13">
    <w:abstractNumId w:val="11"/>
  </w:num>
  <w:num w:numId="14">
    <w:abstractNumId w:val="19"/>
  </w:num>
  <w:num w:numId="15">
    <w:abstractNumId w:val="14"/>
  </w:num>
  <w:num w:numId="16">
    <w:abstractNumId w:val="12"/>
  </w:num>
  <w:num w:numId="17">
    <w:abstractNumId w:val="13"/>
  </w:num>
  <w:num w:numId="18">
    <w:abstractNumId w:val="20"/>
  </w:num>
  <w:num w:numId="19">
    <w:abstractNumId w:val="16"/>
  </w:num>
  <w:num w:numId="20">
    <w:abstractNumId w:val="1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EA4"/>
    <w:rsid w:val="0000781D"/>
    <w:rsid w:val="00010E96"/>
    <w:rsid w:val="0001726C"/>
    <w:rsid w:val="00035FDD"/>
    <w:rsid w:val="00037ECA"/>
    <w:rsid w:val="000439E8"/>
    <w:rsid w:val="0004483B"/>
    <w:rsid w:val="00047D90"/>
    <w:rsid w:val="00056328"/>
    <w:rsid w:val="0006059D"/>
    <w:rsid w:val="000739FC"/>
    <w:rsid w:val="000910E4"/>
    <w:rsid w:val="000A36AE"/>
    <w:rsid w:val="000A6268"/>
    <w:rsid w:val="000B1911"/>
    <w:rsid w:val="000B1B45"/>
    <w:rsid w:val="000B389B"/>
    <w:rsid w:val="000B6EE2"/>
    <w:rsid w:val="000C45B8"/>
    <w:rsid w:val="000C79C4"/>
    <w:rsid w:val="000D35A8"/>
    <w:rsid w:val="000E5E9F"/>
    <w:rsid w:val="000E7CFD"/>
    <w:rsid w:val="0011612F"/>
    <w:rsid w:val="00137CE1"/>
    <w:rsid w:val="00151201"/>
    <w:rsid w:val="00174268"/>
    <w:rsid w:val="001A6855"/>
    <w:rsid w:val="001A7F2D"/>
    <w:rsid w:val="001C0018"/>
    <w:rsid w:val="001C0C42"/>
    <w:rsid w:val="001C5FAF"/>
    <w:rsid w:val="001D5B08"/>
    <w:rsid w:val="002041C8"/>
    <w:rsid w:val="00217F5D"/>
    <w:rsid w:val="00230702"/>
    <w:rsid w:val="002323A2"/>
    <w:rsid w:val="00234148"/>
    <w:rsid w:val="002355F6"/>
    <w:rsid w:val="002417CA"/>
    <w:rsid w:val="00244548"/>
    <w:rsid w:val="0025202D"/>
    <w:rsid w:val="00271218"/>
    <w:rsid w:val="0029120D"/>
    <w:rsid w:val="002B61C0"/>
    <w:rsid w:val="002C188E"/>
    <w:rsid w:val="002D7C3F"/>
    <w:rsid w:val="002E16B9"/>
    <w:rsid w:val="00306F67"/>
    <w:rsid w:val="00310018"/>
    <w:rsid w:val="00324CBE"/>
    <w:rsid w:val="003302C8"/>
    <w:rsid w:val="003347E9"/>
    <w:rsid w:val="00350058"/>
    <w:rsid w:val="00351982"/>
    <w:rsid w:val="00364EC3"/>
    <w:rsid w:val="00382C84"/>
    <w:rsid w:val="003A76AA"/>
    <w:rsid w:val="003B086A"/>
    <w:rsid w:val="003B5022"/>
    <w:rsid w:val="003B7E23"/>
    <w:rsid w:val="003C34A4"/>
    <w:rsid w:val="003E3AE6"/>
    <w:rsid w:val="00405F80"/>
    <w:rsid w:val="00412525"/>
    <w:rsid w:val="00413DC1"/>
    <w:rsid w:val="004261B9"/>
    <w:rsid w:val="00440D63"/>
    <w:rsid w:val="00450F33"/>
    <w:rsid w:val="0045611E"/>
    <w:rsid w:val="0047460A"/>
    <w:rsid w:val="00497838"/>
    <w:rsid w:val="004A46CC"/>
    <w:rsid w:val="004C5AD2"/>
    <w:rsid w:val="004C6FD5"/>
    <w:rsid w:val="004D0A1F"/>
    <w:rsid w:val="004E1A55"/>
    <w:rsid w:val="004E65B7"/>
    <w:rsid w:val="004F7FA9"/>
    <w:rsid w:val="00520239"/>
    <w:rsid w:val="005225F3"/>
    <w:rsid w:val="00523F2E"/>
    <w:rsid w:val="00534148"/>
    <w:rsid w:val="00567350"/>
    <w:rsid w:val="005745F8"/>
    <w:rsid w:val="00586EF3"/>
    <w:rsid w:val="005A03FF"/>
    <w:rsid w:val="005B278E"/>
    <w:rsid w:val="005C316E"/>
    <w:rsid w:val="005D224B"/>
    <w:rsid w:val="005D2B5A"/>
    <w:rsid w:val="005D6B64"/>
    <w:rsid w:val="005E7E5A"/>
    <w:rsid w:val="005F7FF1"/>
    <w:rsid w:val="00602D51"/>
    <w:rsid w:val="00627547"/>
    <w:rsid w:val="00635816"/>
    <w:rsid w:val="0063701B"/>
    <w:rsid w:val="006465C8"/>
    <w:rsid w:val="006475CE"/>
    <w:rsid w:val="00692AF5"/>
    <w:rsid w:val="00694F21"/>
    <w:rsid w:val="006A4378"/>
    <w:rsid w:val="006B40A4"/>
    <w:rsid w:val="006D6A7B"/>
    <w:rsid w:val="006D7207"/>
    <w:rsid w:val="006E2FBD"/>
    <w:rsid w:val="006E3147"/>
    <w:rsid w:val="006E3FF9"/>
    <w:rsid w:val="007029F0"/>
    <w:rsid w:val="0071719E"/>
    <w:rsid w:val="0072477A"/>
    <w:rsid w:val="00725170"/>
    <w:rsid w:val="00740768"/>
    <w:rsid w:val="0074525F"/>
    <w:rsid w:val="00751F9E"/>
    <w:rsid w:val="00761B9E"/>
    <w:rsid w:val="00762E7B"/>
    <w:rsid w:val="00770973"/>
    <w:rsid w:val="007756F2"/>
    <w:rsid w:val="0079343F"/>
    <w:rsid w:val="00797661"/>
    <w:rsid w:val="007A22B3"/>
    <w:rsid w:val="007B22FA"/>
    <w:rsid w:val="007F0CED"/>
    <w:rsid w:val="00816F38"/>
    <w:rsid w:val="00817E88"/>
    <w:rsid w:val="008358FC"/>
    <w:rsid w:val="00840064"/>
    <w:rsid w:val="008448AC"/>
    <w:rsid w:val="00854896"/>
    <w:rsid w:val="00873446"/>
    <w:rsid w:val="00873ADB"/>
    <w:rsid w:val="008834C2"/>
    <w:rsid w:val="00885BC6"/>
    <w:rsid w:val="008975B4"/>
    <w:rsid w:val="008A117B"/>
    <w:rsid w:val="008A44DF"/>
    <w:rsid w:val="008A628B"/>
    <w:rsid w:val="008A7CAA"/>
    <w:rsid w:val="008B2909"/>
    <w:rsid w:val="008B6A5C"/>
    <w:rsid w:val="008C1FF0"/>
    <w:rsid w:val="008C40D5"/>
    <w:rsid w:val="008D5F44"/>
    <w:rsid w:val="008D6A76"/>
    <w:rsid w:val="0090418B"/>
    <w:rsid w:val="0090429A"/>
    <w:rsid w:val="00913C4C"/>
    <w:rsid w:val="00914F72"/>
    <w:rsid w:val="009433F4"/>
    <w:rsid w:val="0094783E"/>
    <w:rsid w:val="0095258E"/>
    <w:rsid w:val="00960B2B"/>
    <w:rsid w:val="00962FBC"/>
    <w:rsid w:val="0096362C"/>
    <w:rsid w:val="00965F44"/>
    <w:rsid w:val="009662C6"/>
    <w:rsid w:val="00970B90"/>
    <w:rsid w:val="00973B9C"/>
    <w:rsid w:val="009A335D"/>
    <w:rsid w:val="009A77B5"/>
    <w:rsid w:val="009B1C0E"/>
    <w:rsid w:val="009B26BD"/>
    <w:rsid w:val="009C4241"/>
    <w:rsid w:val="009C7AE4"/>
    <w:rsid w:val="009F0940"/>
    <w:rsid w:val="00A0470A"/>
    <w:rsid w:val="00A061DD"/>
    <w:rsid w:val="00A1361B"/>
    <w:rsid w:val="00A243AF"/>
    <w:rsid w:val="00A25250"/>
    <w:rsid w:val="00A31C05"/>
    <w:rsid w:val="00A43434"/>
    <w:rsid w:val="00A73D91"/>
    <w:rsid w:val="00A95F29"/>
    <w:rsid w:val="00A9662B"/>
    <w:rsid w:val="00A97C5E"/>
    <w:rsid w:val="00AA32D7"/>
    <w:rsid w:val="00AA4F63"/>
    <w:rsid w:val="00AB5D3C"/>
    <w:rsid w:val="00AC6774"/>
    <w:rsid w:val="00AD75D7"/>
    <w:rsid w:val="00AE0834"/>
    <w:rsid w:val="00AE5834"/>
    <w:rsid w:val="00AE5ADE"/>
    <w:rsid w:val="00AF2723"/>
    <w:rsid w:val="00B07328"/>
    <w:rsid w:val="00B1062D"/>
    <w:rsid w:val="00B14678"/>
    <w:rsid w:val="00B16ABB"/>
    <w:rsid w:val="00B23F9F"/>
    <w:rsid w:val="00B30C7C"/>
    <w:rsid w:val="00B364DA"/>
    <w:rsid w:val="00B42774"/>
    <w:rsid w:val="00B427E6"/>
    <w:rsid w:val="00B4454A"/>
    <w:rsid w:val="00B67E1F"/>
    <w:rsid w:val="00B76F59"/>
    <w:rsid w:val="00BB3A1B"/>
    <w:rsid w:val="00BD3CF4"/>
    <w:rsid w:val="00BE2486"/>
    <w:rsid w:val="00BE6B37"/>
    <w:rsid w:val="00BF0A56"/>
    <w:rsid w:val="00BF5902"/>
    <w:rsid w:val="00C008C4"/>
    <w:rsid w:val="00C0143F"/>
    <w:rsid w:val="00C16042"/>
    <w:rsid w:val="00C30F2E"/>
    <w:rsid w:val="00C345D8"/>
    <w:rsid w:val="00C4273B"/>
    <w:rsid w:val="00C54580"/>
    <w:rsid w:val="00C641F1"/>
    <w:rsid w:val="00CA34EC"/>
    <w:rsid w:val="00CA426D"/>
    <w:rsid w:val="00CA5632"/>
    <w:rsid w:val="00CD51F7"/>
    <w:rsid w:val="00CD6AE0"/>
    <w:rsid w:val="00CE2493"/>
    <w:rsid w:val="00CE7CBF"/>
    <w:rsid w:val="00CF5EB7"/>
    <w:rsid w:val="00D21D73"/>
    <w:rsid w:val="00D23202"/>
    <w:rsid w:val="00D32DD2"/>
    <w:rsid w:val="00D33EA4"/>
    <w:rsid w:val="00D61A66"/>
    <w:rsid w:val="00D64EAB"/>
    <w:rsid w:val="00D726F1"/>
    <w:rsid w:val="00D81025"/>
    <w:rsid w:val="00D81D2C"/>
    <w:rsid w:val="00D83050"/>
    <w:rsid w:val="00D92276"/>
    <w:rsid w:val="00D92BC9"/>
    <w:rsid w:val="00DB60A2"/>
    <w:rsid w:val="00DD3C5E"/>
    <w:rsid w:val="00DE3F57"/>
    <w:rsid w:val="00DE7F48"/>
    <w:rsid w:val="00DF48A6"/>
    <w:rsid w:val="00E039C0"/>
    <w:rsid w:val="00E173B2"/>
    <w:rsid w:val="00E27D03"/>
    <w:rsid w:val="00E47B1F"/>
    <w:rsid w:val="00E52DC2"/>
    <w:rsid w:val="00E549EE"/>
    <w:rsid w:val="00E66490"/>
    <w:rsid w:val="00E76F91"/>
    <w:rsid w:val="00E82D51"/>
    <w:rsid w:val="00E85D16"/>
    <w:rsid w:val="00EB0773"/>
    <w:rsid w:val="00EB73EF"/>
    <w:rsid w:val="00EB7DFB"/>
    <w:rsid w:val="00EC652D"/>
    <w:rsid w:val="00EE0565"/>
    <w:rsid w:val="00EF0436"/>
    <w:rsid w:val="00EF08B2"/>
    <w:rsid w:val="00F302AC"/>
    <w:rsid w:val="00F40A29"/>
    <w:rsid w:val="00F46E20"/>
    <w:rsid w:val="00F50015"/>
    <w:rsid w:val="00F54D19"/>
    <w:rsid w:val="00F94B48"/>
    <w:rsid w:val="00F95497"/>
    <w:rsid w:val="00F97166"/>
    <w:rsid w:val="00FB1F1B"/>
    <w:rsid w:val="00FD11F6"/>
    <w:rsid w:val="00FF3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A35F023"/>
  <w15:docId w15:val="{4ACF40EA-2882-481D-8FCF-E8D0A8B73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781D"/>
    <w:pPr>
      <w:spacing w:before="120" w:after="120"/>
      <w:jc w:val="both"/>
    </w:pPr>
    <w:rPr>
      <w:rFonts w:ascii="Helvetica" w:hAnsi="Helvetica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73B9C"/>
    <w:pPr>
      <w:keepNext/>
      <w:keepLines/>
      <w:spacing w:before="240"/>
      <w:outlineLvl w:val="0"/>
    </w:pPr>
    <w:rPr>
      <w:rFonts w:eastAsiaTheme="majorEastAsia" w:cstheme="majorBidi"/>
      <w:color w:val="FF250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01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701B2"/>
  </w:style>
  <w:style w:type="paragraph" w:styleId="Fuzeile">
    <w:name w:val="footer"/>
    <w:basedOn w:val="Standard"/>
    <w:link w:val="FuzeileZchn"/>
    <w:uiPriority w:val="99"/>
    <w:unhideWhenUsed/>
    <w:rsid w:val="005701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701B2"/>
  </w:style>
  <w:style w:type="table" w:styleId="Tabellenraster">
    <w:name w:val="Table Grid"/>
    <w:basedOn w:val="NormaleTabelle"/>
    <w:uiPriority w:val="39"/>
    <w:rsid w:val="00BD4C5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andardWeb">
    <w:name w:val="Normal (Web)"/>
    <w:basedOn w:val="Standard"/>
    <w:uiPriority w:val="99"/>
    <w:semiHidden/>
    <w:unhideWhenUsed/>
    <w:rsid w:val="0094783E"/>
    <w:pPr>
      <w:spacing w:before="100" w:beforeAutospacing="1" w:after="100" w:afterAutospacing="1"/>
    </w:pPr>
    <w:rPr>
      <w:rFonts w:ascii="Times New Roman" w:hAnsi="Times New Roman"/>
    </w:rPr>
  </w:style>
  <w:style w:type="paragraph" w:styleId="Titel">
    <w:name w:val="Title"/>
    <w:basedOn w:val="Standard"/>
    <w:next w:val="Standard"/>
    <w:link w:val="TitelZchn"/>
    <w:uiPriority w:val="10"/>
    <w:qFormat/>
    <w:rsid w:val="00973B9C"/>
    <w:pPr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73B9C"/>
    <w:rPr>
      <w:rFonts w:ascii="Helvetica" w:eastAsiaTheme="majorEastAsia" w:hAnsi="Helvetica" w:cstheme="majorBidi"/>
      <w:spacing w:val="-10"/>
      <w:kern w:val="28"/>
      <w:sz w:val="40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73B9C"/>
    <w:rPr>
      <w:rFonts w:ascii="Helvetica" w:eastAsiaTheme="majorEastAsia" w:hAnsi="Helvetica" w:cstheme="majorBidi"/>
      <w:color w:val="FF2502"/>
      <w:sz w:val="32"/>
      <w:szCs w:val="32"/>
    </w:rPr>
  </w:style>
  <w:style w:type="paragraph" w:customStyle="1" w:styleId="Adress">
    <w:name w:val="Adress"/>
    <w:basedOn w:val="EinfAbs"/>
    <w:qFormat/>
    <w:rsid w:val="00EE0565"/>
    <w:pPr>
      <w:jc w:val="center"/>
    </w:pPr>
    <w:rPr>
      <w:rFonts w:ascii="HelveticaNeue-Bold" w:hAnsi="HelveticaNeue-Bold" w:cs="HelveticaNeue-Bold"/>
      <w:b/>
      <w:bCs/>
      <w:color w:val="5A5B5B"/>
      <w:spacing w:val="6"/>
      <w:sz w:val="12"/>
      <w:szCs w:val="1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45F8"/>
    <w:pPr>
      <w:spacing w:before="0" w:after="0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45F8"/>
    <w:rPr>
      <w:rFonts w:ascii="Helvetica" w:hAnsi="Helvetica"/>
      <w:sz w:val="18"/>
      <w:szCs w:val="18"/>
    </w:rPr>
  </w:style>
  <w:style w:type="paragraph" w:customStyle="1" w:styleId="EinfAbs">
    <w:name w:val="[Einf. Abs.]"/>
    <w:basedOn w:val="Standard"/>
    <w:uiPriority w:val="99"/>
    <w:rsid w:val="00EE0565"/>
    <w:pPr>
      <w:widowControl w:val="0"/>
      <w:autoSpaceDE w:val="0"/>
      <w:autoSpaceDN w:val="0"/>
      <w:adjustRightInd w:val="0"/>
      <w:spacing w:before="0" w:after="0" w:line="288" w:lineRule="auto"/>
      <w:jc w:val="left"/>
      <w:textAlignment w:val="center"/>
    </w:pPr>
    <w:rPr>
      <w:rFonts w:ascii="MinionPro-Regular" w:hAnsi="MinionPro-Regular" w:cs="MinionPro-Regular"/>
      <w:color w:val="000000"/>
      <w:sz w:val="24"/>
    </w:rPr>
  </w:style>
  <w:style w:type="paragraph" w:customStyle="1" w:styleId="SeitenzahlNHV">
    <w:name w:val="SeitenzahlNHV"/>
    <w:basedOn w:val="Adress"/>
    <w:qFormat/>
    <w:rsid w:val="00EE0565"/>
    <w:pPr>
      <w:jc w:val="right"/>
    </w:pPr>
    <w:rPr>
      <w:b w:val="0"/>
    </w:rPr>
  </w:style>
  <w:style w:type="paragraph" w:styleId="Listenabsatz">
    <w:name w:val="List Paragraph"/>
    <w:basedOn w:val="Standard"/>
    <w:uiPriority w:val="34"/>
    <w:qFormat/>
    <w:rsid w:val="00AE0834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412525"/>
  </w:style>
  <w:style w:type="paragraph" w:customStyle="1" w:styleId="Default">
    <w:name w:val="Default"/>
    <w:rsid w:val="0063701B"/>
    <w:pPr>
      <w:widowControl w:val="0"/>
      <w:autoSpaceDE w:val="0"/>
      <w:autoSpaceDN w:val="0"/>
      <w:adjustRightInd w:val="0"/>
    </w:pPr>
    <w:rPr>
      <w:rFonts w:ascii="Helvetica 45 Light" w:hAnsi="Helvetica 45 Light" w:cs="Helvetica 45 Light"/>
      <w:color w:val="000000"/>
      <w:sz w:val="24"/>
      <w:szCs w:val="24"/>
    </w:rPr>
  </w:style>
  <w:style w:type="character" w:customStyle="1" w:styleId="A2">
    <w:name w:val="A2"/>
    <w:uiPriority w:val="99"/>
    <w:rsid w:val="0063701B"/>
    <w:rPr>
      <w:rFonts w:cs="Helvetica 45 Light"/>
      <w:color w:val="221E1F"/>
      <w:sz w:val="14"/>
      <w:szCs w:val="14"/>
    </w:rPr>
  </w:style>
  <w:style w:type="character" w:styleId="Hyperlink">
    <w:name w:val="Hyperlink"/>
    <w:basedOn w:val="Absatz-Standardschriftart"/>
    <w:uiPriority w:val="99"/>
    <w:unhideWhenUsed/>
    <w:rsid w:val="009525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4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9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1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9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3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portentwicklung@nhvhockey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HV\AppData\Local\Microsoft\Windows\Temporary%20Internet%20Files\Content.IE5\LRPP3A99\NHV_BB_Social_Geschaeftsstell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NHV_BB_Social_Geschaeftsstelle</Template>
  <TotalTime>0</TotalTime>
  <Pages>1</Pages>
  <Words>283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Seminar für Deutsche Philologie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NHV</dc:creator>
  <cp:lastModifiedBy>Patricia Liermann</cp:lastModifiedBy>
  <cp:revision>3</cp:revision>
  <cp:lastPrinted>2021-07-21T13:30:00Z</cp:lastPrinted>
  <dcterms:created xsi:type="dcterms:W3CDTF">2022-01-10T17:05:00Z</dcterms:created>
  <dcterms:modified xsi:type="dcterms:W3CDTF">2022-01-14T09:58:00Z</dcterms:modified>
</cp:coreProperties>
</file>